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2499"/>
        <w:gridCol w:w="3447"/>
      </w:tblGrid>
      <w:tr w:rsidR="006E68C7" w:rsidTr="006E68C7">
        <w:tc>
          <w:tcPr>
            <w:tcW w:w="3080" w:type="dxa"/>
          </w:tcPr>
          <w:p w:rsidR="006E68C7" w:rsidRPr="00EA7AB6" w:rsidRDefault="006E68C7" w:rsidP="006E68C7">
            <w:pPr>
              <w:pStyle w:val="NoSpacing"/>
              <w:rPr>
                <w:b/>
                <w:color w:val="002060"/>
                <w:sz w:val="28"/>
                <w:szCs w:val="28"/>
              </w:rPr>
            </w:pPr>
            <w:bookmarkStart w:id="0" w:name="_GoBack"/>
            <w:bookmarkEnd w:id="0"/>
            <w:r w:rsidRPr="00EA7AB6">
              <w:rPr>
                <w:b/>
                <w:color w:val="002060"/>
                <w:sz w:val="28"/>
                <w:szCs w:val="28"/>
              </w:rPr>
              <w:t>Infants:</w:t>
            </w:r>
          </w:p>
          <w:p w:rsidR="006E68C7" w:rsidRPr="00EA7AB6" w:rsidRDefault="006E68C7" w:rsidP="006E68C7">
            <w:pPr>
              <w:pStyle w:val="NoSpacing"/>
              <w:rPr>
                <w:color w:val="002060"/>
                <w:sz w:val="28"/>
                <w:szCs w:val="28"/>
              </w:rPr>
            </w:pPr>
            <w:r w:rsidRPr="00EA7AB6">
              <w:rPr>
                <w:color w:val="002060"/>
                <w:sz w:val="28"/>
                <w:szCs w:val="28"/>
              </w:rPr>
              <w:t>Etsome Terrace,</w:t>
            </w:r>
          </w:p>
          <w:p w:rsidR="006E68C7" w:rsidRPr="00EA7AB6" w:rsidRDefault="006E68C7" w:rsidP="006E68C7">
            <w:pPr>
              <w:pStyle w:val="NoSpacing"/>
              <w:rPr>
                <w:color w:val="002060"/>
                <w:sz w:val="28"/>
                <w:szCs w:val="28"/>
              </w:rPr>
            </w:pPr>
            <w:r w:rsidRPr="00EA7AB6">
              <w:rPr>
                <w:color w:val="002060"/>
                <w:sz w:val="28"/>
                <w:szCs w:val="28"/>
              </w:rPr>
              <w:t>Somerton, TA11 6LY</w:t>
            </w:r>
          </w:p>
          <w:p w:rsidR="006E68C7" w:rsidRPr="009D5E60" w:rsidRDefault="006E68C7" w:rsidP="006E68C7">
            <w:pPr>
              <w:pStyle w:val="NoSpacing"/>
              <w:rPr>
                <w:color w:val="002060"/>
              </w:rPr>
            </w:pPr>
          </w:p>
          <w:p w:rsidR="006E68C7" w:rsidRPr="009D5E60" w:rsidRDefault="006E68C7" w:rsidP="006E68C7">
            <w:pPr>
              <w:pStyle w:val="NoSpacing"/>
              <w:rPr>
                <w:color w:val="002060"/>
              </w:rPr>
            </w:pPr>
            <w:r w:rsidRPr="009D5E60">
              <w:rPr>
                <w:color w:val="002060"/>
              </w:rPr>
              <w:t>Tel: 01458 272537</w:t>
            </w:r>
          </w:p>
          <w:p w:rsidR="006E68C7" w:rsidRPr="009D5E60" w:rsidRDefault="006E68C7" w:rsidP="006E68C7">
            <w:pPr>
              <w:pStyle w:val="NoSpacing"/>
              <w:rPr>
                <w:color w:val="002060"/>
              </w:rPr>
            </w:pPr>
            <w:r w:rsidRPr="009D5E60">
              <w:rPr>
                <w:color w:val="002060"/>
              </w:rPr>
              <w:t>office@somerton.somerset.sch.uk</w:t>
            </w:r>
          </w:p>
          <w:p w:rsidR="006E68C7" w:rsidRDefault="006E68C7"/>
        </w:tc>
        <w:tc>
          <w:tcPr>
            <w:tcW w:w="3081" w:type="dxa"/>
          </w:tcPr>
          <w:p w:rsidR="006E68C7" w:rsidRDefault="006E68C7" w:rsidP="006E68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98E960" wp14:editId="0D3DDAF9">
                  <wp:extent cx="1219200" cy="1219200"/>
                  <wp:effectExtent l="0" t="0" r="0" b="0"/>
                  <wp:docPr id="2" name="Picture 2" descr="C:\Users\jennifer.bown\AppData\Local\Microsoft\Windows\Temporary Internet Files\Content.Outlook\S2XBYA00\king_ina_logo_large_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ifer.bown\AppData\Local\Microsoft\Windows\Temporary Internet Files\Content.Outlook\S2XBYA00\king_ina_logo_large_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61" cy="121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6E68C7" w:rsidRPr="00EA7AB6" w:rsidRDefault="006E68C7" w:rsidP="006E68C7">
            <w:pPr>
              <w:pStyle w:val="NoSpacing"/>
              <w:jc w:val="right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EA7AB6">
              <w:rPr>
                <w:rFonts w:cstheme="minorHAnsi"/>
                <w:b/>
                <w:color w:val="002060"/>
                <w:sz w:val="28"/>
                <w:szCs w:val="28"/>
              </w:rPr>
              <w:t>Juniors:</w:t>
            </w:r>
          </w:p>
          <w:p w:rsidR="006E68C7" w:rsidRPr="00EA7AB6" w:rsidRDefault="006E68C7" w:rsidP="006E68C7">
            <w:pPr>
              <w:pStyle w:val="NoSpacing"/>
              <w:jc w:val="right"/>
              <w:rPr>
                <w:rFonts w:cstheme="minorHAnsi"/>
                <w:color w:val="002060"/>
                <w:sz w:val="28"/>
                <w:szCs w:val="28"/>
              </w:rPr>
            </w:pPr>
            <w:r w:rsidRPr="00EA7AB6">
              <w:rPr>
                <w:rFonts w:cstheme="minorHAnsi"/>
                <w:color w:val="002060"/>
                <w:sz w:val="28"/>
                <w:szCs w:val="28"/>
              </w:rPr>
              <w:t>School Lane,</w:t>
            </w:r>
            <w:r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r w:rsidRPr="00EA7AB6">
              <w:rPr>
                <w:rFonts w:cstheme="minorHAnsi"/>
                <w:color w:val="002060"/>
                <w:sz w:val="28"/>
                <w:szCs w:val="28"/>
              </w:rPr>
              <w:t>Kirkham St.,</w:t>
            </w:r>
          </w:p>
          <w:p w:rsidR="006E68C7" w:rsidRPr="00EA7AB6" w:rsidRDefault="006E68C7" w:rsidP="006E68C7">
            <w:pPr>
              <w:pStyle w:val="NoSpacing"/>
              <w:jc w:val="right"/>
              <w:rPr>
                <w:rFonts w:cstheme="minorHAnsi"/>
                <w:color w:val="002060"/>
                <w:sz w:val="28"/>
                <w:szCs w:val="28"/>
              </w:rPr>
            </w:pPr>
            <w:r w:rsidRPr="00EA7AB6">
              <w:rPr>
                <w:rFonts w:cstheme="minorHAnsi"/>
                <w:color w:val="002060"/>
                <w:sz w:val="28"/>
                <w:szCs w:val="28"/>
              </w:rPr>
              <w:t>Somerton, TA11 7NL</w:t>
            </w:r>
          </w:p>
          <w:p w:rsidR="006E68C7" w:rsidRPr="009D5E60" w:rsidRDefault="006E68C7" w:rsidP="006E68C7">
            <w:pPr>
              <w:pStyle w:val="NoSpacing"/>
              <w:jc w:val="right"/>
              <w:rPr>
                <w:rFonts w:cstheme="minorHAnsi"/>
                <w:color w:val="002060"/>
              </w:rPr>
            </w:pPr>
          </w:p>
          <w:p w:rsidR="006E68C7" w:rsidRPr="009D5E60" w:rsidRDefault="006E68C7" w:rsidP="006E68C7">
            <w:pPr>
              <w:pStyle w:val="NoSpacing"/>
              <w:jc w:val="right"/>
              <w:rPr>
                <w:rFonts w:cstheme="minorHAnsi"/>
                <w:color w:val="002060"/>
              </w:rPr>
            </w:pPr>
            <w:r w:rsidRPr="009D5E60">
              <w:rPr>
                <w:rFonts w:cstheme="minorHAnsi"/>
                <w:color w:val="002060"/>
              </w:rPr>
              <w:t>Tel: 01458 272587</w:t>
            </w:r>
          </w:p>
          <w:p w:rsidR="006E68C7" w:rsidRDefault="006E68C7" w:rsidP="006E68C7">
            <w:pPr>
              <w:pStyle w:val="NoSpacing"/>
              <w:jc w:val="right"/>
              <w:rPr>
                <w:rFonts w:cstheme="minorHAnsi"/>
                <w:color w:val="002060"/>
              </w:rPr>
            </w:pPr>
            <w:r w:rsidRPr="009D5E60">
              <w:rPr>
                <w:rFonts w:cstheme="minorHAnsi"/>
                <w:color w:val="002060"/>
              </w:rPr>
              <w:t>office@monteclefe.somerset.sch.uk</w:t>
            </w:r>
          </w:p>
          <w:p w:rsidR="006E68C7" w:rsidRPr="006E68C7" w:rsidRDefault="006E68C7" w:rsidP="006E68C7">
            <w:pPr>
              <w:jc w:val="center"/>
            </w:pPr>
          </w:p>
        </w:tc>
      </w:tr>
    </w:tbl>
    <w:p w:rsidR="00473A58" w:rsidRDefault="006E68C7" w:rsidP="006E68C7">
      <w:pPr>
        <w:jc w:val="center"/>
        <w:rPr>
          <w:color w:val="17365D" w:themeColor="text2" w:themeShade="BF"/>
        </w:rPr>
      </w:pPr>
      <w:r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230505</wp:posOffset>
                </wp:positionV>
                <wp:extent cx="57816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15pt" to="455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" strokecolor="#4579b8 [3044]"/>
            </w:pict>
          </mc:Fallback>
        </mc:AlternateContent>
      </w:r>
      <w:r w:rsidRPr="006E68C7">
        <w:rPr>
          <w:color w:val="17365D" w:themeColor="text2" w:themeShade="BF"/>
        </w:rPr>
        <w:t>Registered Office:  School Lane, Kirkham Street, Somerton, Somerset TA11 7NL</w:t>
      </w:r>
    </w:p>
    <w:p w:rsidR="006E68C7" w:rsidRDefault="00786D4F" w:rsidP="00AB541C">
      <w:pPr>
        <w:rPr>
          <w:color w:val="17365D" w:themeColor="text2" w:themeShade="BF"/>
        </w:rPr>
      </w:pPr>
      <w:r>
        <w:rPr>
          <w:color w:val="17365D" w:themeColor="text2" w:themeShade="BF"/>
        </w:rPr>
        <w:t>15</w:t>
      </w:r>
      <w:r w:rsidRPr="00786D4F">
        <w:rPr>
          <w:color w:val="17365D" w:themeColor="text2" w:themeShade="BF"/>
          <w:vertAlign w:val="superscript"/>
        </w:rPr>
        <w:t>th</w:t>
      </w:r>
      <w:r>
        <w:rPr>
          <w:color w:val="17365D" w:themeColor="text2" w:themeShade="BF"/>
        </w:rPr>
        <w:t xml:space="preserve"> March, 2016</w:t>
      </w:r>
    </w:p>
    <w:p w:rsidR="00304E4D" w:rsidRDefault="00304E4D" w:rsidP="003B0A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</w:pPr>
      <w:r w:rsidRPr="00304E4D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  <w:t>Important Medical Information for Parents</w:t>
      </w:r>
    </w:p>
    <w:p w:rsidR="00786D4F" w:rsidRDefault="00786D4F" w:rsidP="003B0A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</w:pPr>
      <w:r w:rsidRPr="00786D4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  <w:t>SWINE FLU</w:t>
      </w:r>
    </w:p>
    <w:p w:rsidR="00786D4F" w:rsidRDefault="00786D4F" w:rsidP="00786D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en-GB"/>
        </w:rPr>
      </w:pPr>
    </w:p>
    <w:p w:rsidR="00786D4F" w:rsidRPr="00786D4F" w:rsidRDefault="00786D4F" w:rsidP="00786D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en-GB"/>
        </w:rPr>
      </w:pPr>
      <w:r w:rsidRPr="00786D4F">
        <w:rPr>
          <w:rFonts w:eastAsia="Times New Roman" w:cstheme="minorHAnsi"/>
          <w:lang w:eastAsia="en-GB"/>
        </w:rPr>
        <w:t>We have been notified of a case of swine flu in school so here is some information for you.</w:t>
      </w:r>
    </w:p>
    <w:p w:rsidR="00786D4F" w:rsidRPr="003C5CAA" w:rsidRDefault="00786D4F" w:rsidP="00786D4F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:rsidR="00786D4F" w:rsidRDefault="00786D4F" w:rsidP="00786D4F">
      <w:pPr>
        <w:pStyle w:val="NoSpacing"/>
        <w:rPr>
          <w:lang w:val="en" w:eastAsia="en-GB"/>
        </w:rPr>
      </w:pPr>
      <w:r>
        <w:rPr>
          <w:lang w:val="en" w:eastAsia="en-GB"/>
        </w:rPr>
        <w:t>Symptoms include:</w:t>
      </w:r>
    </w:p>
    <w:p w:rsidR="00786D4F" w:rsidRPr="005E7AE9" w:rsidRDefault="00786D4F" w:rsidP="00786D4F">
      <w:pPr>
        <w:pStyle w:val="NoSpacing"/>
        <w:numPr>
          <w:ilvl w:val="0"/>
          <w:numId w:val="5"/>
        </w:numPr>
        <w:rPr>
          <w:lang w:val="en" w:eastAsia="en-GB"/>
        </w:rPr>
      </w:pPr>
      <w:r w:rsidRPr="005E7AE9">
        <w:rPr>
          <w:lang w:val="en" w:eastAsia="en-GB"/>
        </w:rPr>
        <w:t xml:space="preserve">a sudden fever – a temperature of 38C (100.4F) or above </w:t>
      </w:r>
    </w:p>
    <w:p w:rsidR="00786D4F" w:rsidRPr="005E7AE9" w:rsidRDefault="00786D4F" w:rsidP="00786D4F">
      <w:pPr>
        <w:pStyle w:val="NoSpacing"/>
        <w:numPr>
          <w:ilvl w:val="0"/>
          <w:numId w:val="5"/>
        </w:numPr>
        <w:rPr>
          <w:lang w:val="en" w:eastAsia="en-GB"/>
        </w:rPr>
      </w:pPr>
      <w:r w:rsidRPr="005E7AE9">
        <w:rPr>
          <w:lang w:val="en" w:eastAsia="en-GB"/>
        </w:rPr>
        <w:t xml:space="preserve">tiredness </w:t>
      </w:r>
    </w:p>
    <w:p w:rsidR="00786D4F" w:rsidRPr="005E7AE9" w:rsidRDefault="00786D4F" w:rsidP="00786D4F">
      <w:pPr>
        <w:pStyle w:val="NoSpacing"/>
        <w:numPr>
          <w:ilvl w:val="0"/>
          <w:numId w:val="5"/>
        </w:numPr>
        <w:rPr>
          <w:lang w:val="en" w:eastAsia="en-GB"/>
        </w:rPr>
      </w:pPr>
      <w:r w:rsidRPr="005E7AE9">
        <w:rPr>
          <w:lang w:val="en" w:eastAsia="en-GB"/>
        </w:rPr>
        <w:t xml:space="preserve">aching muscles or joint pain </w:t>
      </w:r>
    </w:p>
    <w:p w:rsidR="00786D4F" w:rsidRPr="005E7AE9" w:rsidRDefault="00786D4F" w:rsidP="00786D4F">
      <w:pPr>
        <w:pStyle w:val="NoSpacing"/>
        <w:numPr>
          <w:ilvl w:val="0"/>
          <w:numId w:val="5"/>
        </w:numPr>
        <w:rPr>
          <w:lang w:val="en" w:eastAsia="en-GB"/>
        </w:rPr>
      </w:pPr>
      <w:r w:rsidRPr="005E7AE9">
        <w:rPr>
          <w:lang w:val="en" w:eastAsia="en-GB"/>
        </w:rPr>
        <w:t xml:space="preserve">a headache </w:t>
      </w:r>
    </w:p>
    <w:p w:rsidR="00786D4F" w:rsidRPr="005E7AE9" w:rsidRDefault="00786D4F" w:rsidP="00786D4F">
      <w:pPr>
        <w:pStyle w:val="NoSpacing"/>
        <w:numPr>
          <w:ilvl w:val="0"/>
          <w:numId w:val="5"/>
        </w:numPr>
        <w:rPr>
          <w:lang w:val="en" w:eastAsia="en-GB"/>
        </w:rPr>
      </w:pPr>
      <w:r w:rsidRPr="005E7AE9">
        <w:rPr>
          <w:lang w:val="en" w:eastAsia="en-GB"/>
        </w:rPr>
        <w:t xml:space="preserve">a runny or blocked nose </w:t>
      </w:r>
    </w:p>
    <w:p w:rsidR="00786D4F" w:rsidRPr="003C5CAA" w:rsidRDefault="00786D4F" w:rsidP="00786D4F">
      <w:pPr>
        <w:pStyle w:val="NoSpacing"/>
        <w:rPr>
          <w:sz w:val="16"/>
          <w:szCs w:val="16"/>
          <w:lang w:val="en" w:eastAsia="en-GB"/>
        </w:rPr>
      </w:pPr>
    </w:p>
    <w:p w:rsidR="00786D4F" w:rsidRDefault="00786D4F" w:rsidP="00786D4F">
      <w:pPr>
        <w:pStyle w:val="NoSpacing"/>
        <w:rPr>
          <w:lang w:val="en" w:eastAsia="en-GB"/>
        </w:rPr>
      </w:pPr>
      <w:r w:rsidRPr="005E7AE9">
        <w:rPr>
          <w:lang w:val="en" w:eastAsia="en-GB"/>
        </w:rPr>
        <w:t>Most people recover within a week, even without special treatment.</w:t>
      </w:r>
      <w:r>
        <w:rPr>
          <w:lang w:val="en" w:eastAsia="en-GB"/>
        </w:rPr>
        <w:t xml:space="preserve">  </w:t>
      </w:r>
      <w:r w:rsidRPr="005E7AE9">
        <w:rPr>
          <w:lang w:val="en" w:eastAsia="en-GB"/>
        </w:rPr>
        <w:t xml:space="preserve">The best remedy is to rest at home, keep warm and drink plenty of water to avoid </w:t>
      </w:r>
      <w:hyperlink r:id="rId7" w:history="1">
        <w:r w:rsidRPr="005E7AE9">
          <w:rPr>
            <w:color w:val="0000FF"/>
            <w:u w:val="single"/>
            <w:lang w:val="en" w:eastAsia="en-GB"/>
          </w:rPr>
          <w:t>dehydration</w:t>
        </w:r>
      </w:hyperlink>
      <w:r w:rsidRPr="005E7AE9">
        <w:rPr>
          <w:lang w:val="en" w:eastAsia="en-GB"/>
        </w:rPr>
        <w:t>.</w:t>
      </w:r>
      <w:r>
        <w:rPr>
          <w:lang w:val="en" w:eastAsia="en-GB"/>
        </w:rPr>
        <w:t xml:space="preserve">  </w:t>
      </w:r>
      <w:r w:rsidRPr="005E7AE9">
        <w:rPr>
          <w:lang w:val="en" w:eastAsia="en-GB"/>
        </w:rPr>
        <w:t xml:space="preserve">You can take </w:t>
      </w:r>
      <w:hyperlink r:id="rId8" w:history="1">
        <w:r w:rsidRPr="005E7AE9">
          <w:rPr>
            <w:color w:val="0000FF"/>
            <w:u w:val="single"/>
            <w:lang w:val="en" w:eastAsia="en-GB"/>
          </w:rPr>
          <w:t>paracetamol</w:t>
        </w:r>
      </w:hyperlink>
      <w:r w:rsidRPr="005E7AE9">
        <w:rPr>
          <w:lang w:val="en" w:eastAsia="en-GB"/>
        </w:rPr>
        <w:t xml:space="preserve"> or </w:t>
      </w:r>
      <w:hyperlink r:id="rId9" w:history="1">
        <w:r w:rsidRPr="005E7AE9">
          <w:rPr>
            <w:color w:val="0000FF"/>
            <w:u w:val="single"/>
            <w:lang w:val="en" w:eastAsia="en-GB"/>
          </w:rPr>
          <w:t>ibuprofen</w:t>
        </w:r>
      </w:hyperlink>
      <w:r w:rsidRPr="005E7AE9">
        <w:rPr>
          <w:lang w:val="en" w:eastAsia="en-GB"/>
        </w:rPr>
        <w:t xml:space="preserve"> to lower a high temperature and relieve aches.</w:t>
      </w:r>
    </w:p>
    <w:p w:rsidR="00786D4F" w:rsidRPr="003C5CAA" w:rsidRDefault="00786D4F" w:rsidP="00786D4F">
      <w:pPr>
        <w:pStyle w:val="NoSpacing"/>
        <w:rPr>
          <w:sz w:val="16"/>
          <w:szCs w:val="16"/>
          <w:lang w:val="en" w:eastAsia="en-GB"/>
        </w:rPr>
      </w:pPr>
    </w:p>
    <w:p w:rsidR="00786D4F" w:rsidRDefault="00786D4F" w:rsidP="00786D4F">
      <w:pPr>
        <w:pStyle w:val="NoSpacing"/>
        <w:rPr>
          <w:lang w:val="en" w:eastAsia="en-GB"/>
        </w:rPr>
      </w:pPr>
      <w:r w:rsidRPr="005E7AE9">
        <w:rPr>
          <w:lang w:val="en" w:eastAsia="en-GB"/>
        </w:rPr>
        <w:t>If you are otherwise fit and healthy, there is usually no need to visit your GP if you have flu-like symptoms.</w:t>
      </w:r>
      <w:r>
        <w:rPr>
          <w:lang w:val="en" w:eastAsia="en-GB"/>
        </w:rPr>
        <w:t xml:space="preserve">  However you should s</w:t>
      </w:r>
      <w:r w:rsidRPr="005E7AE9">
        <w:rPr>
          <w:lang w:val="en" w:eastAsia="en-GB"/>
        </w:rPr>
        <w:t xml:space="preserve">ee your GP if you have flu-like symptoms and are at a higher risk of </w:t>
      </w:r>
      <w:hyperlink r:id="rId10" w:history="1">
        <w:r w:rsidRPr="005E7AE9">
          <w:rPr>
            <w:color w:val="0000FF"/>
            <w:u w:val="single"/>
            <w:lang w:val="en" w:eastAsia="en-GB"/>
          </w:rPr>
          <w:t>complications of seasonal flu</w:t>
        </w:r>
      </w:hyperlink>
      <w:r w:rsidRPr="005E7AE9">
        <w:rPr>
          <w:lang w:val="en" w:eastAsia="en-GB"/>
        </w:rPr>
        <w:t xml:space="preserve">. </w:t>
      </w:r>
    </w:p>
    <w:p w:rsidR="00786D4F" w:rsidRPr="003C5CAA" w:rsidRDefault="00786D4F" w:rsidP="00786D4F">
      <w:pPr>
        <w:pStyle w:val="NoSpacing"/>
        <w:rPr>
          <w:sz w:val="16"/>
          <w:szCs w:val="16"/>
          <w:lang w:val="en" w:eastAsia="en-GB"/>
        </w:rPr>
      </w:pPr>
    </w:p>
    <w:p w:rsidR="00786D4F" w:rsidRPr="005E7AE9" w:rsidRDefault="00786D4F" w:rsidP="00786D4F">
      <w:pPr>
        <w:pStyle w:val="NoSpacing"/>
        <w:rPr>
          <w:lang w:val="en" w:eastAsia="en-GB"/>
        </w:rPr>
      </w:pPr>
      <w:r w:rsidRPr="005E7AE9">
        <w:rPr>
          <w:lang w:val="en" w:eastAsia="en-GB"/>
        </w:rPr>
        <w:t>This includes:</w:t>
      </w:r>
    </w:p>
    <w:p w:rsidR="00786D4F" w:rsidRPr="005E7AE9" w:rsidRDefault="00786D4F" w:rsidP="00786D4F">
      <w:pPr>
        <w:pStyle w:val="NoSpacing"/>
        <w:numPr>
          <w:ilvl w:val="0"/>
          <w:numId w:val="6"/>
        </w:numPr>
        <w:rPr>
          <w:lang w:val="en" w:eastAsia="en-GB"/>
        </w:rPr>
      </w:pPr>
      <w:r w:rsidRPr="005E7AE9">
        <w:rPr>
          <w:lang w:val="en" w:eastAsia="en-GB"/>
        </w:rPr>
        <w:t xml:space="preserve">children under two years old </w:t>
      </w:r>
    </w:p>
    <w:p w:rsidR="00786D4F" w:rsidRPr="005E7AE9" w:rsidRDefault="00786D4F" w:rsidP="00786D4F">
      <w:pPr>
        <w:pStyle w:val="NoSpacing"/>
        <w:numPr>
          <w:ilvl w:val="0"/>
          <w:numId w:val="6"/>
        </w:numPr>
        <w:rPr>
          <w:lang w:val="en" w:eastAsia="en-GB"/>
        </w:rPr>
      </w:pPr>
      <w:r w:rsidRPr="005E7AE9">
        <w:rPr>
          <w:lang w:val="en" w:eastAsia="en-GB"/>
        </w:rPr>
        <w:t xml:space="preserve">anyone over the age of 65 </w:t>
      </w:r>
    </w:p>
    <w:p w:rsidR="00786D4F" w:rsidRPr="005E7AE9" w:rsidRDefault="00786D4F" w:rsidP="00786D4F">
      <w:pPr>
        <w:pStyle w:val="NoSpacing"/>
        <w:numPr>
          <w:ilvl w:val="0"/>
          <w:numId w:val="6"/>
        </w:numPr>
        <w:rPr>
          <w:lang w:val="en" w:eastAsia="en-GB"/>
        </w:rPr>
      </w:pPr>
      <w:r w:rsidRPr="005E7AE9">
        <w:rPr>
          <w:lang w:val="en" w:eastAsia="en-GB"/>
        </w:rPr>
        <w:t xml:space="preserve">pregnant women </w:t>
      </w:r>
    </w:p>
    <w:p w:rsidR="00786D4F" w:rsidRPr="005E7AE9" w:rsidRDefault="00786D4F" w:rsidP="00786D4F">
      <w:pPr>
        <w:pStyle w:val="NoSpacing"/>
        <w:numPr>
          <w:ilvl w:val="0"/>
          <w:numId w:val="6"/>
        </w:numPr>
        <w:rPr>
          <w:lang w:val="en" w:eastAsia="en-GB"/>
        </w:rPr>
      </w:pPr>
      <w:r w:rsidRPr="005E7AE9">
        <w:rPr>
          <w:lang w:val="en" w:eastAsia="en-GB"/>
        </w:rPr>
        <w:t xml:space="preserve">children and adults with an underlying health condition (particularly long-term heart or respiratory disease) </w:t>
      </w:r>
    </w:p>
    <w:p w:rsidR="00786D4F" w:rsidRPr="005E7AE9" w:rsidRDefault="00786D4F" w:rsidP="00786D4F">
      <w:pPr>
        <w:pStyle w:val="NoSpacing"/>
        <w:numPr>
          <w:ilvl w:val="0"/>
          <w:numId w:val="6"/>
        </w:numPr>
        <w:rPr>
          <w:lang w:val="en" w:eastAsia="en-GB"/>
        </w:rPr>
      </w:pPr>
      <w:r w:rsidRPr="005E7AE9">
        <w:rPr>
          <w:lang w:val="en" w:eastAsia="en-GB"/>
        </w:rPr>
        <w:t xml:space="preserve">children and adults with weakened immune systems </w:t>
      </w:r>
    </w:p>
    <w:p w:rsidR="00786D4F" w:rsidRDefault="00786D4F" w:rsidP="00786D4F">
      <w:pPr>
        <w:pStyle w:val="NoSpacing"/>
        <w:rPr>
          <w:lang w:val="en" w:eastAsia="en-GB"/>
        </w:rPr>
      </w:pPr>
    </w:p>
    <w:p w:rsidR="00786D4F" w:rsidRPr="003C5CAA" w:rsidRDefault="00786D4F" w:rsidP="003C5CAA">
      <w:pPr>
        <w:pStyle w:val="NoSpacing"/>
        <w:rPr>
          <w:b/>
          <w:u w:val="single"/>
          <w:lang w:val="en" w:eastAsia="en-GB"/>
        </w:rPr>
      </w:pPr>
      <w:r w:rsidRPr="003C5CAA">
        <w:rPr>
          <w:b/>
          <w:u w:val="single"/>
          <w:lang w:val="en" w:eastAsia="en-GB"/>
        </w:rPr>
        <w:t>Preventing the spread of flu</w:t>
      </w:r>
    </w:p>
    <w:p w:rsidR="003C5CAA" w:rsidRPr="003C5CAA" w:rsidRDefault="003C5CAA" w:rsidP="003C5CAA">
      <w:pPr>
        <w:pStyle w:val="NoSpacing"/>
        <w:rPr>
          <w:b/>
          <w:sz w:val="16"/>
          <w:szCs w:val="16"/>
          <w:u w:val="single"/>
          <w:lang w:val="en" w:eastAsia="en-GB"/>
        </w:rPr>
      </w:pPr>
    </w:p>
    <w:p w:rsidR="00786D4F" w:rsidRDefault="00786D4F" w:rsidP="003C5CAA">
      <w:pPr>
        <w:pStyle w:val="NoSpacing"/>
        <w:rPr>
          <w:lang w:val="en" w:eastAsia="en-GB"/>
        </w:rPr>
      </w:pPr>
      <w:r w:rsidRPr="00786D4F">
        <w:rPr>
          <w:lang w:val="en" w:eastAsia="en-GB"/>
        </w:rPr>
        <w:t>To reduce your risk of getting flu or spreading it to other people, you should always:</w:t>
      </w:r>
    </w:p>
    <w:p w:rsidR="003C5CAA" w:rsidRPr="003C5CAA" w:rsidRDefault="003C5CAA" w:rsidP="003C5CAA">
      <w:pPr>
        <w:pStyle w:val="NoSpacing"/>
        <w:rPr>
          <w:sz w:val="16"/>
          <w:szCs w:val="16"/>
          <w:lang w:val="en" w:eastAsia="en-GB"/>
        </w:rPr>
      </w:pPr>
    </w:p>
    <w:p w:rsidR="00786D4F" w:rsidRPr="00786D4F" w:rsidRDefault="00786D4F" w:rsidP="003C5CAA">
      <w:pPr>
        <w:pStyle w:val="NoSpacing"/>
        <w:numPr>
          <w:ilvl w:val="0"/>
          <w:numId w:val="8"/>
        </w:numPr>
        <w:rPr>
          <w:lang w:val="en" w:eastAsia="en-GB"/>
        </w:rPr>
      </w:pPr>
      <w:r w:rsidRPr="00786D4F">
        <w:rPr>
          <w:lang w:val="en" w:eastAsia="en-GB"/>
        </w:rPr>
        <w:t xml:space="preserve">make sure you wash your hands regularly with soap and warm water </w:t>
      </w:r>
    </w:p>
    <w:p w:rsidR="00786D4F" w:rsidRPr="00786D4F" w:rsidRDefault="00786D4F" w:rsidP="003C5CAA">
      <w:pPr>
        <w:pStyle w:val="NoSpacing"/>
        <w:numPr>
          <w:ilvl w:val="0"/>
          <w:numId w:val="8"/>
        </w:numPr>
        <w:rPr>
          <w:lang w:val="en" w:eastAsia="en-GB"/>
        </w:rPr>
      </w:pPr>
      <w:r w:rsidRPr="00786D4F">
        <w:rPr>
          <w:lang w:val="en" w:eastAsia="en-GB"/>
        </w:rPr>
        <w:t xml:space="preserve">clean surfaces such as your keyboard, telephone and door handles regularly to get rid of germs </w:t>
      </w:r>
    </w:p>
    <w:p w:rsidR="00786D4F" w:rsidRPr="00786D4F" w:rsidRDefault="00786D4F" w:rsidP="003C5CAA">
      <w:pPr>
        <w:pStyle w:val="NoSpacing"/>
        <w:numPr>
          <w:ilvl w:val="0"/>
          <w:numId w:val="8"/>
        </w:numPr>
        <w:rPr>
          <w:lang w:val="en" w:eastAsia="en-GB"/>
        </w:rPr>
      </w:pPr>
      <w:r w:rsidRPr="00786D4F">
        <w:rPr>
          <w:lang w:val="en" w:eastAsia="en-GB"/>
        </w:rPr>
        <w:t xml:space="preserve">use tissues to cover your mouth and nose when you cough or sneeze </w:t>
      </w:r>
    </w:p>
    <w:p w:rsidR="00786D4F" w:rsidRDefault="00786D4F" w:rsidP="003C5CAA">
      <w:pPr>
        <w:pStyle w:val="NoSpacing"/>
        <w:numPr>
          <w:ilvl w:val="0"/>
          <w:numId w:val="8"/>
        </w:numPr>
        <w:rPr>
          <w:lang w:val="en" w:eastAsia="en-GB"/>
        </w:rPr>
      </w:pPr>
      <w:r w:rsidRPr="00786D4F">
        <w:rPr>
          <w:lang w:val="en" w:eastAsia="en-GB"/>
        </w:rPr>
        <w:t xml:space="preserve">put used tissues in a bin as soon as possible </w:t>
      </w:r>
    </w:p>
    <w:p w:rsidR="003C5CAA" w:rsidRDefault="003C5CAA" w:rsidP="003C5CAA">
      <w:pPr>
        <w:pStyle w:val="NoSpacing"/>
        <w:rPr>
          <w:rFonts w:ascii="Comic Sans MS" w:hAnsi="Comic Sans MS"/>
          <w:sz w:val="24"/>
          <w:szCs w:val="24"/>
          <w:lang w:val="en" w:eastAsia="en-GB"/>
        </w:rPr>
      </w:pPr>
    </w:p>
    <w:p w:rsidR="003C5CAA" w:rsidRPr="003C5CAA" w:rsidRDefault="003C5CAA" w:rsidP="003C5CAA">
      <w:pPr>
        <w:pStyle w:val="NoSpacing"/>
        <w:jc w:val="center"/>
        <w:rPr>
          <w:rFonts w:ascii="Comic Sans MS" w:hAnsi="Comic Sans MS"/>
          <w:sz w:val="24"/>
          <w:szCs w:val="24"/>
          <w:lang w:val="en" w:eastAsia="en-GB"/>
        </w:rPr>
      </w:pPr>
      <w:r w:rsidRPr="00374934">
        <w:rPr>
          <w:rFonts w:ascii="Comic Sans MS" w:hAnsi="Comic Sans MS"/>
          <w:sz w:val="24"/>
          <w:szCs w:val="24"/>
          <w:lang w:val="en" w:eastAsia="en-GB"/>
        </w:rPr>
        <w:t>For more information: www.nhs.uk</w:t>
      </w:r>
    </w:p>
    <w:sectPr w:rsidR="003C5CAA" w:rsidRPr="003C5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49C"/>
    <w:multiLevelType w:val="multilevel"/>
    <w:tmpl w:val="089A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72B15"/>
    <w:multiLevelType w:val="multilevel"/>
    <w:tmpl w:val="E472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F5247"/>
    <w:multiLevelType w:val="multilevel"/>
    <w:tmpl w:val="6880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80184"/>
    <w:multiLevelType w:val="hybridMultilevel"/>
    <w:tmpl w:val="FC48F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62424"/>
    <w:multiLevelType w:val="hybridMultilevel"/>
    <w:tmpl w:val="006A5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317A3"/>
    <w:multiLevelType w:val="multilevel"/>
    <w:tmpl w:val="05E8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D0565D"/>
    <w:multiLevelType w:val="multilevel"/>
    <w:tmpl w:val="FF26D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CF1AF8"/>
    <w:multiLevelType w:val="hybridMultilevel"/>
    <w:tmpl w:val="496AF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C7"/>
    <w:rsid w:val="000227DF"/>
    <w:rsid w:val="00117C32"/>
    <w:rsid w:val="002235E6"/>
    <w:rsid w:val="00304E4D"/>
    <w:rsid w:val="00374934"/>
    <w:rsid w:val="003B0A5E"/>
    <w:rsid w:val="003C5CAA"/>
    <w:rsid w:val="00473A58"/>
    <w:rsid w:val="00483712"/>
    <w:rsid w:val="006B0325"/>
    <w:rsid w:val="006E68C7"/>
    <w:rsid w:val="00786D4F"/>
    <w:rsid w:val="00881443"/>
    <w:rsid w:val="008B321B"/>
    <w:rsid w:val="008F169C"/>
    <w:rsid w:val="00947761"/>
    <w:rsid w:val="00A91042"/>
    <w:rsid w:val="00AB541C"/>
    <w:rsid w:val="00C42B68"/>
    <w:rsid w:val="00DE0B99"/>
    <w:rsid w:val="00F64BF4"/>
    <w:rsid w:val="00F7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0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B0A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6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8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68C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B0A5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B0A5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B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B0A5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B0A5E"/>
    <w:rPr>
      <w:color w:val="0000FF"/>
      <w:u w:val="single"/>
    </w:rPr>
  </w:style>
  <w:style w:type="paragraph" w:customStyle="1" w:styleId="col-image">
    <w:name w:val="col-image"/>
    <w:basedOn w:val="Normal"/>
    <w:rsid w:val="003B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0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B0A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6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8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68C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B0A5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B0A5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B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B0A5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B0A5E"/>
    <w:rPr>
      <w:color w:val="0000FF"/>
      <w:u w:val="single"/>
    </w:rPr>
  </w:style>
  <w:style w:type="paragraph" w:customStyle="1" w:styleId="col-image">
    <w:name w:val="col-image"/>
    <w:basedOn w:val="Normal"/>
    <w:rsid w:val="003B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40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9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1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72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3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/conditions/Painkillers-paracetamol/Pages/Introduction.aspx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nhs.uk/Conditions/Dehydration/Pages/Introduction.asp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nhs.uk/Conditions/Flu/Pages/Complications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Painkillers-ibuprofen/Pages/Introduction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40B5FC24</Template>
  <TotalTime>1</TotalTime>
  <Pages>1</Pages>
  <Words>313</Words>
  <Characters>1789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One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Watts</dc:creator>
  <cp:lastModifiedBy>kate.pettemerides</cp:lastModifiedBy>
  <cp:revision>2</cp:revision>
  <cp:lastPrinted>2016-01-20T10:46:00Z</cp:lastPrinted>
  <dcterms:created xsi:type="dcterms:W3CDTF">2016-03-15T14:41:00Z</dcterms:created>
  <dcterms:modified xsi:type="dcterms:W3CDTF">2016-03-15T14:41:00Z</dcterms:modified>
</cp:coreProperties>
</file>